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906B5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31" name="Picture 230" descr="2003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2" name="Picture 231" descr="2003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3" name="Picture 232" descr="2003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4" name="Picture 233" descr="2003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5" name="Picture 234" descr="2003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6" name="Picture 235" descr="2003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7" name="Picture 236" descr="2003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8" name="Picture 237" descr="2003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026FB8"/>
    <w:rsid w:val="0004507F"/>
    <w:rsid w:val="00161E76"/>
    <w:rsid w:val="001953D5"/>
    <w:rsid w:val="001D7775"/>
    <w:rsid w:val="001E02FB"/>
    <w:rsid w:val="001F5941"/>
    <w:rsid w:val="00200E9C"/>
    <w:rsid w:val="00240BA1"/>
    <w:rsid w:val="002431CB"/>
    <w:rsid w:val="002E63CD"/>
    <w:rsid w:val="003007A2"/>
    <w:rsid w:val="0034621C"/>
    <w:rsid w:val="003E36A9"/>
    <w:rsid w:val="00453118"/>
    <w:rsid w:val="004640D9"/>
    <w:rsid w:val="0047650E"/>
    <w:rsid w:val="00484D0E"/>
    <w:rsid w:val="004A30ED"/>
    <w:rsid w:val="004E2D03"/>
    <w:rsid w:val="005212A0"/>
    <w:rsid w:val="00554EE6"/>
    <w:rsid w:val="00557179"/>
    <w:rsid w:val="00585480"/>
    <w:rsid w:val="005B67E8"/>
    <w:rsid w:val="005C2ED2"/>
    <w:rsid w:val="00611B4C"/>
    <w:rsid w:val="00642F3D"/>
    <w:rsid w:val="006773E7"/>
    <w:rsid w:val="00697F1E"/>
    <w:rsid w:val="006D0422"/>
    <w:rsid w:val="006F3677"/>
    <w:rsid w:val="00710860"/>
    <w:rsid w:val="00730160"/>
    <w:rsid w:val="00736FE9"/>
    <w:rsid w:val="007873B8"/>
    <w:rsid w:val="007C1D07"/>
    <w:rsid w:val="007E7D09"/>
    <w:rsid w:val="00807DF8"/>
    <w:rsid w:val="008F4471"/>
    <w:rsid w:val="00906884"/>
    <w:rsid w:val="009826E5"/>
    <w:rsid w:val="00997A99"/>
    <w:rsid w:val="009B1CF8"/>
    <w:rsid w:val="00A10B2B"/>
    <w:rsid w:val="00A178DC"/>
    <w:rsid w:val="00A61C56"/>
    <w:rsid w:val="00A91904"/>
    <w:rsid w:val="00AC0F30"/>
    <w:rsid w:val="00AF7D32"/>
    <w:rsid w:val="00B27E26"/>
    <w:rsid w:val="00B53A04"/>
    <w:rsid w:val="00B575C0"/>
    <w:rsid w:val="00B752FB"/>
    <w:rsid w:val="00B86A5D"/>
    <w:rsid w:val="00BF7596"/>
    <w:rsid w:val="00C14E5C"/>
    <w:rsid w:val="00C86FC5"/>
    <w:rsid w:val="00C906B5"/>
    <w:rsid w:val="00CC084C"/>
    <w:rsid w:val="00CC7587"/>
    <w:rsid w:val="00D16D4E"/>
    <w:rsid w:val="00D32033"/>
    <w:rsid w:val="00D32CC1"/>
    <w:rsid w:val="00D653F2"/>
    <w:rsid w:val="00DF779D"/>
    <w:rsid w:val="00ED50C4"/>
    <w:rsid w:val="00F1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2017-11-24T14:50:00Z</dcterms:created>
  <dcterms:modified xsi:type="dcterms:W3CDTF">2017-11-24T14:51:00Z</dcterms:modified>
</cp:coreProperties>
</file>